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eastAsia="仿宋_GB2312" w:cs="仿宋_GB2312"/>
          <w:b/>
          <w:bCs/>
          <w:color w:val="auto"/>
          <w:sz w:val="32"/>
          <w:szCs w:val="32"/>
          <w:shd w:val="clear" w:fill="FFFFFF"/>
        </w:rPr>
      </w:pP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shd w:val="clear" w:fill="FFFFFF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公益性岗位报名表</w:t>
      </w:r>
      <w:bookmarkEnd w:id="0"/>
    </w:p>
    <w:tbl>
      <w:tblPr>
        <w:tblStyle w:val="4"/>
        <w:tblpPr w:leftFromText="180" w:rightFromText="180" w:vertAnchor="text" w:horzAnchor="page" w:tblpXSpec="center" w:tblpY="313"/>
        <w:tblOverlap w:val="never"/>
        <w:tblW w:w="9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435"/>
        <w:gridCol w:w="1269"/>
        <w:gridCol w:w="1072"/>
        <w:gridCol w:w="1241"/>
        <w:gridCol w:w="1291"/>
        <w:gridCol w:w="1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号码</w:t>
            </w:r>
          </w:p>
        </w:tc>
        <w:tc>
          <w:tcPr>
            <w:tcW w:w="37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0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报名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630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firstLine="960" w:firstLineChars="4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公益性岗位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firstLine="960" w:firstLineChars="4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住址</w:t>
            </w:r>
          </w:p>
        </w:tc>
        <w:tc>
          <w:tcPr>
            <w:tcW w:w="37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经历（从高中填起）</w:t>
            </w: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全日制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0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826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0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成员</w:t>
            </w: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关系</w:t>
            </w:r>
          </w:p>
        </w:tc>
        <w:tc>
          <w:tcPr>
            <w:tcW w:w="23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9336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个人申明：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firstLine="48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承诺所提供的一切信息、资料真实有效，我已仔细阅读招聘公告，清楚并理解其内容。在此我郑重承诺：一、自觉遵守本次招聘工作的有关规定；二、真实、准确地提供本人个人信息、证明资料、证件等相关材料；三、认真履行报考人员的各项义务；四、遵守报名、审核、面试、试用等工作纪律，服从招聘方工作安排，不舞弊或协助他人舞弊；五、对违反以上承诺所造成的后果，本人自愿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firstLine="6480" w:firstLineChars="27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填表人：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年  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月    日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right="0" w:rightChars="0"/>
        <w:jc w:val="both"/>
        <w:textAlignment w:val="auto"/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S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148BB"/>
    <w:rsid w:val="0046550B"/>
    <w:rsid w:val="0383062D"/>
    <w:rsid w:val="03DA35EE"/>
    <w:rsid w:val="0824760B"/>
    <w:rsid w:val="08EC3D99"/>
    <w:rsid w:val="15184F45"/>
    <w:rsid w:val="1B553C1E"/>
    <w:rsid w:val="1D92782D"/>
    <w:rsid w:val="1DE1003C"/>
    <w:rsid w:val="1DEFBDE7"/>
    <w:rsid w:val="1DF45496"/>
    <w:rsid w:val="289F1CB8"/>
    <w:rsid w:val="293F2A55"/>
    <w:rsid w:val="2A54284E"/>
    <w:rsid w:val="2B562E7E"/>
    <w:rsid w:val="2DD52827"/>
    <w:rsid w:val="37D70B72"/>
    <w:rsid w:val="38C86491"/>
    <w:rsid w:val="3E7D1797"/>
    <w:rsid w:val="3F1F347C"/>
    <w:rsid w:val="3F95D6AA"/>
    <w:rsid w:val="3FFD957F"/>
    <w:rsid w:val="46B148BB"/>
    <w:rsid w:val="4BB10334"/>
    <w:rsid w:val="57F3DC0C"/>
    <w:rsid w:val="59CC42D5"/>
    <w:rsid w:val="5D5B570C"/>
    <w:rsid w:val="5DC3CA1E"/>
    <w:rsid w:val="5F7D42BF"/>
    <w:rsid w:val="618E6D2A"/>
    <w:rsid w:val="624215F5"/>
    <w:rsid w:val="640272F3"/>
    <w:rsid w:val="677B14CE"/>
    <w:rsid w:val="6C1B784B"/>
    <w:rsid w:val="6D535020"/>
    <w:rsid w:val="78FFF1D4"/>
    <w:rsid w:val="7BFDA128"/>
    <w:rsid w:val="7DB607F6"/>
    <w:rsid w:val="7FAE2B71"/>
    <w:rsid w:val="7FE8C612"/>
    <w:rsid w:val="7FF7D90A"/>
    <w:rsid w:val="7FFD24DE"/>
    <w:rsid w:val="BDC6A98C"/>
    <w:rsid w:val="CFB63EC7"/>
    <w:rsid w:val="D2AA5103"/>
    <w:rsid w:val="DD7D974B"/>
    <w:rsid w:val="EEE51731"/>
    <w:rsid w:val="F5BBDF1C"/>
    <w:rsid w:val="F7FD2156"/>
    <w:rsid w:val="FAAD46AF"/>
    <w:rsid w:val="FBBB05D6"/>
    <w:rsid w:val="FBFA80BC"/>
    <w:rsid w:val="FD8C0B34"/>
    <w:rsid w:val="FE73B896"/>
    <w:rsid w:val="FEEF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000000"/>
      <w:sz w:val="18"/>
      <w:szCs w:val="18"/>
      <w:u w:val="none"/>
    </w:rPr>
  </w:style>
  <w:style w:type="character" w:styleId="8">
    <w:name w:val="Emphasis"/>
    <w:basedOn w:val="5"/>
    <w:qFormat/>
    <w:uiPriority w:val="0"/>
    <w:rPr>
      <w:i/>
    </w:rPr>
  </w:style>
  <w:style w:type="character" w:styleId="9">
    <w:name w:val="Hyperlink"/>
    <w:basedOn w:val="5"/>
    <w:qFormat/>
    <w:uiPriority w:val="0"/>
    <w:rPr>
      <w:color w:val="000000"/>
      <w:sz w:val="18"/>
      <w:szCs w:val="18"/>
      <w:u w:val="none"/>
    </w:rPr>
  </w:style>
  <w:style w:type="character" w:styleId="10">
    <w:name w:val="HTML Cite"/>
    <w:basedOn w:val="5"/>
    <w:qFormat/>
    <w:uiPriority w:val="0"/>
    <w:rPr>
      <w:i/>
      <w:color w:val="333333"/>
    </w:rPr>
  </w:style>
  <w:style w:type="character" w:customStyle="1" w:styleId="11">
    <w:name w:val="sf_font"/>
    <w:basedOn w:val="5"/>
    <w:qFormat/>
    <w:uiPriority w:val="0"/>
    <w:rPr>
      <w:rFonts w:ascii="微软雅黑" w:hAnsi="微软雅黑" w:eastAsia="微软雅黑" w:cs="微软雅黑"/>
      <w:color w:val="FFFFFF"/>
      <w:sz w:val="21"/>
      <w:szCs w:val="21"/>
    </w:rPr>
  </w:style>
  <w:style w:type="character" w:customStyle="1" w:styleId="12">
    <w:name w:val="sf_logo"/>
    <w:basedOn w:val="5"/>
    <w:qFormat/>
    <w:uiPriority w:val="0"/>
  </w:style>
  <w:style w:type="character" w:customStyle="1" w:styleId="13">
    <w:name w:val="cur"/>
    <w:basedOn w:val="5"/>
    <w:qFormat/>
    <w:uiPriority w:val="0"/>
    <w:rPr>
      <w:color w:val="EB6100"/>
    </w:rPr>
  </w:style>
  <w:style w:type="character" w:customStyle="1" w:styleId="14">
    <w:name w:val="bsharetext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greatwall/C:\home\greatwall\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6</Pages>
  <Words>1832</Words>
  <Characters>1901</Characters>
  <Lines>0</Lines>
  <Paragraphs>0</Paragraphs>
  <TotalTime>81</TotalTime>
  <ScaleCrop>false</ScaleCrop>
  <LinksUpToDate>false</LinksUpToDate>
  <CharactersWithSpaces>1987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2018-05-27T09:42:00Z</dcterms:created>
  <dc:creator>Administrator</dc:creator>
  <cp:lastModifiedBy>greatwall</cp:lastModifiedBy>
  <cp:lastPrinted>2026-09-09T09:53:00Z</cp:lastPrinted>
  <dcterms:modified xsi:type="dcterms:W3CDTF">2026-09-09T15:54:24Z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43B8C7417DEA5250F6134E69A6361928_42</vt:lpwstr>
  </property>
  <property fmtid="{D5CDD505-2E9C-101B-9397-08002B2CF9AE}" pid="4" name="KSOTemplateDocerSaveRecord">
    <vt:lpwstr>eyJoZGlkIjoiNjI2MTYwOTRmODIyNjY0YmQ4ZGZkZGUwMTkxMzk2MzAiLCJ1c2VySWQiOiIzNjgzMjE0ODQifQ==</vt:lpwstr>
  </property>
</Properties>
</file>